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7506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01669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01669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01669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49F55454" w:rsidR="00F71B2C" w:rsidRPr="004957C0" w:rsidRDefault="00016697" w:rsidP="00343CD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  <w:r w:rsidR="00343CDE">
              <w:t xml:space="preserve"> oraz informacją o przetwarzaniu danych osobowych uczestników programu </w:t>
            </w:r>
            <w:r w:rsidR="00343CDE">
              <w:t>„Zanocuj w lesie”</w:t>
            </w:r>
            <w:r w:rsidR="00343CDE">
              <w:t>.</w:t>
            </w:r>
          </w:p>
        </w:tc>
      </w:tr>
    </w:tbl>
    <w:p w14:paraId="7B41BD3D" w14:textId="740679F0" w:rsidR="00640072" w:rsidRPr="00640072" w:rsidRDefault="00640072" w:rsidP="00760A8D">
      <w:pPr>
        <w:rPr>
          <w:sz w:val="20"/>
          <w:szCs w:val="20"/>
        </w:rPr>
      </w:pPr>
    </w:p>
    <w:sectPr w:rsidR="00640072" w:rsidRPr="00640072" w:rsidSect="00760A8D">
      <w:headerReference w:type="default" r:id="rId11"/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A2759" w14:textId="77777777" w:rsidR="00016697" w:rsidRDefault="00016697" w:rsidP="000172E5">
      <w:pPr>
        <w:spacing w:after="0" w:line="240" w:lineRule="auto"/>
      </w:pPr>
      <w:r>
        <w:separator/>
      </w:r>
    </w:p>
  </w:endnote>
  <w:endnote w:type="continuationSeparator" w:id="0">
    <w:p w14:paraId="14443223" w14:textId="77777777" w:rsidR="00016697" w:rsidRDefault="000166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DFF761F-2CEC-4762-8D30-395C49DB6CB4}"/>
    <w:embedBold r:id="rId2" w:fontKey="{0D0328E3-A800-42E4-9C33-136A19B6D4A6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78A3B63-1B01-48C8-BEAC-4E1822FDE7EF}"/>
    <w:embedBold r:id="rId4" w:fontKey="{E03511F2-3833-4691-BA92-F94FFEDD4F61}"/>
    <w:embedItalic r:id="rId5" w:fontKey="{1508A2E0-D45F-4C89-89A6-B307A477AA0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8C13B414-609A-48C7-B908-F1B7EDB373D2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5B39CFD9-F4E2-41E2-AC56-775329EA01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4B88D6ED-255B-4920-A733-21AD22841CB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40B72A" w14:textId="77777777" w:rsidR="00016697" w:rsidRDefault="00016697" w:rsidP="000172E5">
      <w:pPr>
        <w:spacing w:after="0" w:line="240" w:lineRule="auto"/>
      </w:pPr>
      <w:r>
        <w:separator/>
      </w:r>
    </w:p>
  </w:footnote>
  <w:footnote w:type="continuationSeparator" w:id="0">
    <w:p w14:paraId="765E77EC" w14:textId="77777777" w:rsidR="00016697" w:rsidRDefault="000166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EAA389E" w14:textId="77777777" w:rsidR="0024699C" w:rsidRPr="0024699C" w:rsidRDefault="0024699C" w:rsidP="0024699C">
          <w:pPr>
            <w:spacing w:before="0" w:after="0" w:line="240" w:lineRule="auto"/>
            <w:ind w:left="3187"/>
            <w:rPr>
              <w:rFonts w:ascii="Arial" w:hAnsi="Arial" w:cs="Arial"/>
              <w:sz w:val="18"/>
              <w:szCs w:val="18"/>
            </w:rPr>
          </w:pPr>
          <w:r w:rsidRPr="0024699C">
            <w:rPr>
              <w:rFonts w:ascii="Arial" w:hAnsi="Arial" w:cs="Arial"/>
              <w:sz w:val="18"/>
              <w:szCs w:val="18"/>
            </w:rPr>
            <w:t>Załącznik nr 3 do Zarządzenia nr 15/21</w:t>
          </w:r>
        </w:p>
        <w:p w14:paraId="634AFC9C" w14:textId="77777777" w:rsidR="0024699C" w:rsidRPr="0024699C" w:rsidRDefault="0024699C" w:rsidP="0024699C">
          <w:pPr>
            <w:spacing w:before="0" w:after="0" w:line="240" w:lineRule="auto"/>
            <w:ind w:left="3187"/>
            <w:rPr>
              <w:rFonts w:ascii="Arial" w:hAnsi="Arial" w:cs="Arial"/>
              <w:sz w:val="18"/>
              <w:szCs w:val="18"/>
            </w:rPr>
          </w:pPr>
          <w:r w:rsidRPr="0024699C">
            <w:rPr>
              <w:rFonts w:ascii="Arial" w:hAnsi="Arial" w:cs="Arial"/>
              <w:sz w:val="18"/>
              <w:szCs w:val="18"/>
            </w:rPr>
            <w:t>Nadleśniczego Nadleśnictwa Bartoszyce</w:t>
          </w:r>
        </w:p>
        <w:p w14:paraId="53690323" w14:textId="4EC9C636" w:rsidR="0024699C" w:rsidRPr="0024699C" w:rsidRDefault="0024699C" w:rsidP="0024699C">
          <w:pPr>
            <w:pStyle w:val="Nagwek"/>
            <w:spacing w:before="0" w:line="240" w:lineRule="auto"/>
            <w:ind w:left="3187"/>
            <w:rPr>
              <w:b w:val="0"/>
              <w:color w:val="auto"/>
              <w:sz w:val="18"/>
              <w:szCs w:val="18"/>
            </w:rPr>
          </w:pPr>
          <w:r w:rsidRPr="0024699C">
            <w:rPr>
              <w:rFonts w:ascii="Arial" w:hAnsi="Arial" w:cs="Arial"/>
              <w:b w:val="0"/>
              <w:color w:val="auto"/>
              <w:sz w:val="18"/>
              <w:szCs w:val="18"/>
            </w:rPr>
            <w:t>z dnia 29.04.2021 r.</w:t>
          </w:r>
        </w:p>
        <w:p w14:paraId="2110400B" w14:textId="3D4FD9BB" w:rsidR="00B337A2" w:rsidRPr="00F71B2C" w:rsidRDefault="007D3596" w:rsidP="007D3596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nsid w:val="0A2318A9"/>
    <w:multiLevelType w:val="hybridMultilevel"/>
    <w:tmpl w:val="7D58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341D15"/>
    <w:multiLevelType w:val="hybridMultilevel"/>
    <w:tmpl w:val="EF9C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BC069CA"/>
    <w:multiLevelType w:val="hybridMultilevel"/>
    <w:tmpl w:val="752E0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0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19"/>
  </w:num>
  <w:num w:numId="17">
    <w:abstractNumId w:val="5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1"/>
  </w:num>
  <w:num w:numId="24">
    <w:abstractNumId w:val="21"/>
  </w:num>
  <w:num w:numId="25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6697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4699C"/>
    <w:rsid w:val="002875D9"/>
    <w:rsid w:val="00292898"/>
    <w:rsid w:val="002C56E6"/>
    <w:rsid w:val="002E408C"/>
    <w:rsid w:val="0030284F"/>
    <w:rsid w:val="00311D4F"/>
    <w:rsid w:val="0034390E"/>
    <w:rsid w:val="00343CDE"/>
    <w:rsid w:val="00344849"/>
    <w:rsid w:val="00361E11"/>
    <w:rsid w:val="00371CAF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40072"/>
    <w:rsid w:val="006865CF"/>
    <w:rsid w:val="007147D7"/>
    <w:rsid w:val="00760A8D"/>
    <w:rsid w:val="00770F25"/>
    <w:rsid w:val="007A35A8"/>
    <w:rsid w:val="007A5FB5"/>
    <w:rsid w:val="007B0A85"/>
    <w:rsid w:val="007C6A52"/>
    <w:rsid w:val="007D3596"/>
    <w:rsid w:val="0082043E"/>
    <w:rsid w:val="00846B76"/>
    <w:rsid w:val="0086797B"/>
    <w:rsid w:val="008A0B1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433C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40072"/>
    <w:pPr>
      <w:spacing w:before="0" w:line="276" w:lineRule="auto"/>
      <w:ind w:left="720"/>
      <w:contextualSpacing/>
    </w:pPr>
    <w:rPr>
      <w:sz w:val="22"/>
      <w:szCs w:val="22"/>
    </w:rPr>
  </w:style>
  <w:style w:type="character" w:customStyle="1" w:styleId="s1">
    <w:name w:val="s1"/>
    <w:basedOn w:val="Domylnaczcionkaakapitu"/>
    <w:rsid w:val="0064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C7B5F"/>
    <w:rsid w:val="00413332"/>
    <w:rsid w:val="00432BD7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7A2415-538C-4EAB-B2AB-EAB34CEA5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69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2021-04-29T07:43:00Z</dcterms:created>
  <dcterms:modified xsi:type="dcterms:W3CDTF">2021-05-06T11:17:00Z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