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5935C9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5935C9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5935C9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0506E70" w14:textId="77777777" w:rsidR="00640072" w:rsidRDefault="0064007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28A9620E" w14:textId="77777777" w:rsidR="00640072" w:rsidRDefault="0064007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748CF736" w:rsidR="00F71B2C" w:rsidRPr="004957C0" w:rsidRDefault="005935C9" w:rsidP="0064007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7239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0072">
              <w:t xml:space="preserve"> </w:t>
            </w:r>
            <w:r w:rsidR="00F71B2C" w:rsidRPr="00640072">
              <w:rPr>
                <w:rFonts w:ascii="Arial" w:hAnsi="Arial" w:cs="Arial"/>
                <w:color w:val="000000" w:themeColor="text1"/>
                <w:sz w:val="24"/>
                <w:szCs w:val="24"/>
              </w:rPr>
              <w:t>Wyrażam zgodę na</w:t>
            </w:r>
            <w:r w:rsidR="00640072" w:rsidRPr="0064007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640072" w:rsidRPr="00640072">
              <w:rPr>
                <w:rFonts w:ascii="Arial" w:hAnsi="Arial" w:cs="Arial"/>
              </w:rPr>
              <w:t>przetwarzanie</w:t>
            </w:r>
            <w:r w:rsidR="00640072">
              <w:t xml:space="preserve"> moich danych osobowych zgodnie z </w:t>
            </w:r>
            <w:r w:rsidR="00640072" w:rsidRPr="00AE6C1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INFORMACJA O PRZETWARZANIU </w:t>
            </w:r>
            <w:r w:rsidR="00640072" w:rsidRPr="00AE6C1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lastRenderedPageBreak/>
              <w:t>DANYCH OSOBOWYCH UCZESTNIKÓW PROGRAMU "ZANOCUJ W LESIE"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2AE48E1" w:rsidR="00F71B2C" w:rsidRPr="004957C0" w:rsidRDefault="005935C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00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7B41BD3D" w14:textId="5EF4CC86" w:rsidR="00640072" w:rsidRPr="00640072" w:rsidRDefault="002E408C" w:rsidP="00F433C6">
      <w:pPr>
        <w:rPr>
          <w:sz w:val="20"/>
          <w:szCs w:val="20"/>
        </w:rPr>
      </w:pPr>
      <w:bookmarkStart w:id="0" w:name="_GoBack"/>
      <w:r>
        <w:t xml:space="preserve"> </w:t>
      </w:r>
      <w:bookmarkEnd w:id="0"/>
    </w:p>
    <w:sectPr w:rsidR="00640072" w:rsidRPr="00640072" w:rsidSect="008A05CC">
      <w:headerReference w:type="default" r:id="rId11"/>
      <w:footerReference w:type="default" r:id="rId12"/>
      <w:pgSz w:w="11906" w:h="16838" w:code="9"/>
      <w:pgMar w:top="993" w:right="1440" w:bottom="426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4555" w14:textId="77777777" w:rsidR="005935C9" w:rsidRDefault="005935C9" w:rsidP="000172E5">
      <w:pPr>
        <w:spacing w:after="0" w:line="240" w:lineRule="auto"/>
      </w:pPr>
      <w:r>
        <w:separator/>
      </w:r>
    </w:p>
  </w:endnote>
  <w:endnote w:type="continuationSeparator" w:id="0">
    <w:p w14:paraId="07729009" w14:textId="77777777" w:rsidR="005935C9" w:rsidRDefault="005935C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A0EDC1-FD68-4EB4-ADF4-7BCE579559B0}"/>
    <w:embedBold r:id="rId2" w:fontKey="{3854B472-8138-4EFA-B88F-DE2A688CC852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AF1D9A9-F55C-4EF2-81E8-34C6C2FD5936}"/>
    <w:embedBold r:id="rId4" w:fontKey="{3A0C5297-6AE0-4729-9682-E1D416B20018}"/>
    <w:embedItalic r:id="rId5" w:fontKey="{CD4FE62A-D016-4430-B0DD-0A30ACACA921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8FDBAF2-BFA4-442D-85BB-046255F436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4C2D82E-F241-4EF9-AB59-8755336C3E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1BFC559-B229-4156-B1E9-EC3D047CF3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B1FE5" w14:textId="77777777" w:rsidR="005935C9" w:rsidRDefault="005935C9" w:rsidP="000172E5">
      <w:pPr>
        <w:spacing w:after="0" w:line="240" w:lineRule="auto"/>
      </w:pPr>
      <w:r>
        <w:separator/>
      </w:r>
    </w:p>
  </w:footnote>
  <w:footnote w:type="continuationSeparator" w:id="0">
    <w:p w14:paraId="53F8611E" w14:textId="77777777" w:rsidR="005935C9" w:rsidRDefault="005935C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1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D79B6BD" w14:textId="77777777" w:rsidR="009718B7" w:rsidRDefault="0024699C" w:rsidP="009718B7">
          <w:pPr>
            <w:spacing w:before="0" w:after="0" w:line="240" w:lineRule="auto"/>
            <w:ind w:left="3187"/>
            <w:rPr>
              <w:rFonts w:ascii="Arial" w:hAnsi="Arial" w:cs="Arial"/>
              <w:sz w:val="18"/>
              <w:szCs w:val="18"/>
            </w:rPr>
          </w:pPr>
          <w:r w:rsidRPr="0024699C">
            <w:rPr>
              <w:rFonts w:ascii="Arial" w:hAnsi="Arial" w:cs="Arial"/>
              <w:sz w:val="18"/>
              <w:szCs w:val="18"/>
            </w:rPr>
            <w:t>Załącznik nr 3</w:t>
          </w:r>
        </w:p>
        <w:p w14:paraId="2110400B" w14:textId="41647296" w:rsidR="00B337A2" w:rsidRPr="00F71B2C" w:rsidRDefault="007D3596" w:rsidP="009718B7">
          <w:pPr>
            <w:spacing w:before="0" w:after="0" w:line="240" w:lineRule="auto"/>
            <w:ind w:left="3187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318A9"/>
    <w:multiLevelType w:val="hybridMultilevel"/>
    <w:tmpl w:val="7D58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341D15"/>
    <w:multiLevelType w:val="hybridMultilevel"/>
    <w:tmpl w:val="EF9C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BC069CA"/>
    <w:multiLevelType w:val="hybridMultilevel"/>
    <w:tmpl w:val="752E0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0"/>
  </w:num>
  <w:num w:numId="24">
    <w:abstractNumId w:val="20"/>
  </w:num>
  <w:num w:numId="25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4699C"/>
    <w:rsid w:val="002875D9"/>
    <w:rsid w:val="00292898"/>
    <w:rsid w:val="002C56E6"/>
    <w:rsid w:val="002E408C"/>
    <w:rsid w:val="0030284F"/>
    <w:rsid w:val="00311D4F"/>
    <w:rsid w:val="0034390E"/>
    <w:rsid w:val="00344849"/>
    <w:rsid w:val="00361E11"/>
    <w:rsid w:val="00371CAF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935C9"/>
    <w:rsid w:val="005A3BF7"/>
    <w:rsid w:val="005F2035"/>
    <w:rsid w:val="005F7990"/>
    <w:rsid w:val="006145D8"/>
    <w:rsid w:val="00637200"/>
    <w:rsid w:val="0063739C"/>
    <w:rsid w:val="00640072"/>
    <w:rsid w:val="006865CF"/>
    <w:rsid w:val="007147D7"/>
    <w:rsid w:val="00770F25"/>
    <w:rsid w:val="007A35A8"/>
    <w:rsid w:val="007A5FB5"/>
    <w:rsid w:val="007B0A85"/>
    <w:rsid w:val="007C6A52"/>
    <w:rsid w:val="007D3596"/>
    <w:rsid w:val="0082043E"/>
    <w:rsid w:val="00846B76"/>
    <w:rsid w:val="0086797B"/>
    <w:rsid w:val="008A05CC"/>
    <w:rsid w:val="008D50F5"/>
    <w:rsid w:val="008E203A"/>
    <w:rsid w:val="008E3141"/>
    <w:rsid w:val="0091229C"/>
    <w:rsid w:val="00940E73"/>
    <w:rsid w:val="009512C6"/>
    <w:rsid w:val="009718B7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93509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433C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40072"/>
    <w:pPr>
      <w:spacing w:before="0" w:line="276" w:lineRule="auto"/>
      <w:ind w:left="720"/>
      <w:contextualSpacing/>
    </w:pPr>
    <w:rPr>
      <w:sz w:val="22"/>
      <w:szCs w:val="22"/>
    </w:rPr>
  </w:style>
  <w:style w:type="character" w:customStyle="1" w:styleId="s1">
    <w:name w:val="s1"/>
    <w:basedOn w:val="Domylnaczcionkaakapitu"/>
    <w:rsid w:val="0064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B64BA"/>
    <w:rsid w:val="000C7B5F"/>
    <w:rsid w:val="000E197D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5EE766-791D-474D-B1CB-CDA1A792A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90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2022-06-27T10:44:00Z</dcterms:created>
  <dcterms:modified xsi:type="dcterms:W3CDTF">2022-06-27T11:13:00Z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